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1541A" w14:textId="3448D1F9" w:rsidR="00413FEA" w:rsidRDefault="00413FEA" w:rsidP="00C30A55">
      <w:pPr>
        <w:spacing w:line="276" w:lineRule="auto"/>
        <w:rPr>
          <w:sz w:val="48"/>
          <w:szCs w:val="48"/>
        </w:rPr>
      </w:pPr>
      <w:r>
        <w:rPr>
          <w:sz w:val="48"/>
          <w:szCs w:val="48"/>
        </w:rPr>
        <w:t>SØKNADSSKJEMA – skoleåret 20</w:t>
      </w:r>
      <w:r w:rsidR="004A131E">
        <w:rPr>
          <w:sz w:val="48"/>
          <w:szCs w:val="48"/>
        </w:rPr>
        <w:t>23/</w:t>
      </w:r>
      <w:r>
        <w:rPr>
          <w:sz w:val="48"/>
          <w:szCs w:val="48"/>
        </w:rPr>
        <w:t>20</w:t>
      </w:r>
      <w:r w:rsidR="004A131E">
        <w:rPr>
          <w:sz w:val="48"/>
          <w:szCs w:val="48"/>
        </w:rPr>
        <w:t>24</w:t>
      </w:r>
    </w:p>
    <w:p w14:paraId="37846D9F" w14:textId="77777777" w:rsidR="00413FEA" w:rsidRPr="006E01E8" w:rsidRDefault="00413FEA" w:rsidP="00413FEA">
      <w:pPr>
        <w:spacing w:line="276" w:lineRule="auto"/>
        <w:jc w:val="center"/>
        <w:rPr>
          <w:sz w:val="48"/>
          <w:szCs w:val="48"/>
        </w:rPr>
      </w:pPr>
    </w:p>
    <w:p w14:paraId="6E6E301F" w14:textId="77777777" w:rsidR="00413FEA" w:rsidRPr="00B51C2E" w:rsidRDefault="00413FEA" w:rsidP="00413FEA">
      <w:pPr>
        <w:spacing w:line="276" w:lineRule="auto"/>
        <w:jc w:val="right"/>
        <w:rPr>
          <w:lang w:val="en-US"/>
        </w:rPr>
      </w:pPr>
      <w:r w:rsidRPr="00B51C2E">
        <w:rPr>
          <w:b/>
          <w:lang w:val="en-US"/>
        </w:rPr>
        <w:t>Unntatt off. jfr off.lova §5A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ook w:val="04A0" w:firstRow="1" w:lastRow="0" w:firstColumn="1" w:lastColumn="0" w:noHBand="0" w:noVBand="1"/>
      </w:tblPr>
      <w:tblGrid>
        <w:gridCol w:w="9464"/>
      </w:tblGrid>
      <w:tr w:rsidR="00413FEA" w:rsidRPr="009F4C40" w14:paraId="6A8BF918" w14:textId="77777777" w:rsidTr="001B19BE">
        <w:tc>
          <w:tcPr>
            <w:tcW w:w="9464" w:type="dxa"/>
            <w:shd w:val="clear" w:color="auto" w:fill="EEECE1"/>
          </w:tcPr>
          <w:p w14:paraId="1438FA6B" w14:textId="77777777" w:rsidR="00413FEA" w:rsidRPr="006E01E8" w:rsidRDefault="00413FEA" w:rsidP="001B19BE">
            <w:pPr>
              <w:spacing w:line="276" w:lineRule="auto"/>
            </w:pPr>
            <w:r w:rsidRPr="006E01E8">
              <w:rPr>
                <w:b/>
              </w:rPr>
              <w:t>NAVN ELEV</w:t>
            </w:r>
            <w:r w:rsidRPr="006E01E8">
              <w:t>.</w:t>
            </w:r>
          </w:p>
          <w:p w14:paraId="68EB96BD" w14:textId="77777777" w:rsidR="00413FEA" w:rsidRPr="006E01E8" w:rsidRDefault="00413FEA" w:rsidP="001B19BE">
            <w:pPr>
              <w:spacing w:line="276" w:lineRule="auto"/>
            </w:pPr>
            <w:r w:rsidRPr="006E01E8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A9C88A" wp14:editId="4D7F2D6C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106045</wp:posOffset>
                      </wp:positionV>
                      <wp:extent cx="1809750" cy="304800"/>
                      <wp:effectExtent l="9525" t="5715" r="9525" b="13335"/>
                      <wp:wrapNone/>
                      <wp:docPr id="2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CF07C4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A9C8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74.65pt;margin-top:8.35pt;width:142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">
                      <v:textbox>
                        <w:txbxContent>
                          <w:p w14:paraId="61CF07C4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  <w:r w:rsidRPr="006E01E8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FE7987" wp14:editId="1788FC19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106045</wp:posOffset>
                      </wp:positionV>
                      <wp:extent cx="1822450" cy="304800"/>
                      <wp:effectExtent l="6350" t="5715" r="9525" b="13335"/>
                      <wp:wrapNone/>
                      <wp:docPr id="2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A9281B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E7987" id="Text Box 7" o:spid="_x0000_s1027" type="#_x0000_t202" style="position:absolute;margin-left:309.15pt;margin-top:8.35pt;width:143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">
                      <v:textbox>
                        <w:txbxContent>
                          <w:p w14:paraId="1DA9281B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</w:p>
          <w:p w14:paraId="3102AF85" w14:textId="77777777" w:rsidR="00413FEA" w:rsidRPr="006E01E8" w:rsidRDefault="00413FEA" w:rsidP="001B19BE">
            <w:pPr>
              <w:spacing w:line="276" w:lineRule="auto"/>
            </w:pPr>
            <w:r w:rsidRPr="006E01E8">
              <w:t xml:space="preserve">Etternavn:     </w:t>
            </w:r>
            <w:r>
              <w:t xml:space="preserve">                                                      Fornavn:</w:t>
            </w:r>
          </w:p>
          <w:p w14:paraId="4F145982" w14:textId="77777777" w:rsidR="00413FEA" w:rsidRPr="006E01E8" w:rsidRDefault="00413FEA" w:rsidP="001B19BE">
            <w:pPr>
              <w:spacing w:line="276" w:lineRule="auto"/>
            </w:pPr>
            <w:r w:rsidRPr="006E01E8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3C0C91" wp14:editId="03BB0D71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123190</wp:posOffset>
                      </wp:positionV>
                      <wp:extent cx="1822450" cy="304800"/>
                      <wp:effectExtent l="6350" t="6985" r="9525" b="12065"/>
                      <wp:wrapNone/>
                      <wp:docPr id="2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71CF93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C0C91" id="Text Box 8" o:spid="_x0000_s1028" type="#_x0000_t202" style="position:absolute;margin-left:309.15pt;margin-top:9.7pt;width:143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">
                      <v:textbox>
                        <w:txbxContent>
                          <w:p w14:paraId="7371CF93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  <w:r w:rsidRPr="006E01E8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FF57C8" wp14:editId="13D7622F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91440</wp:posOffset>
                      </wp:positionV>
                      <wp:extent cx="1809750" cy="304800"/>
                      <wp:effectExtent l="9525" t="13335" r="9525" b="5715"/>
                      <wp:wrapNone/>
                      <wp:docPr id="2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954668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F57C8" id="Text Box 4" o:spid="_x0000_s1029" type="#_x0000_t202" style="position:absolute;margin-left:74.65pt;margin-top:7.2pt;width:142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">
                      <v:textbox>
                        <w:txbxContent>
                          <w:p w14:paraId="41954668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</w:p>
          <w:p w14:paraId="5ABAA20C" w14:textId="77777777" w:rsidR="00413FEA" w:rsidRDefault="00413FEA" w:rsidP="001B19BE">
            <w:pPr>
              <w:tabs>
                <w:tab w:val="right" w:pos="9248"/>
              </w:tabs>
              <w:spacing w:line="276" w:lineRule="auto"/>
            </w:pPr>
            <w:r w:rsidRPr="006E01E8">
              <w:t xml:space="preserve">Mellomnavn:                                                  </w:t>
            </w:r>
            <w:r>
              <w:t xml:space="preserve">    </w:t>
            </w:r>
            <w:r w:rsidRPr="006E01E8">
              <w:t>Fødselsår:</w:t>
            </w:r>
            <w:r>
              <w:tab/>
            </w:r>
          </w:p>
          <w:p w14:paraId="44E78DAF" w14:textId="77777777" w:rsidR="00413FEA" w:rsidRDefault="00413FEA" w:rsidP="001B19BE">
            <w:pPr>
              <w:tabs>
                <w:tab w:val="right" w:pos="9248"/>
              </w:tabs>
              <w:spacing w:line="276" w:lineRule="auto"/>
            </w:pPr>
            <w:r>
              <w:rPr>
                <w:b/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8DE6656" wp14:editId="1708D31A">
                      <wp:simplePos x="0" y="0"/>
                      <wp:positionH relativeFrom="column">
                        <wp:posOffset>3938905</wp:posOffset>
                      </wp:positionH>
                      <wp:positionV relativeFrom="paragraph">
                        <wp:posOffset>125730</wp:posOffset>
                      </wp:positionV>
                      <wp:extent cx="1809750" cy="304800"/>
                      <wp:effectExtent l="9525" t="12065" r="9525" b="6985"/>
                      <wp:wrapNone/>
                      <wp:docPr id="19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90321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E6656" id="Text Box 74" o:spid="_x0000_s1030" type="#_x0000_t202" style="position:absolute;margin-left:310.15pt;margin-top:9.9pt;width:142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">
                      <v:textbox>
                        <w:txbxContent>
                          <w:p w14:paraId="18090321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974876" wp14:editId="6EC3C3A9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106680</wp:posOffset>
                      </wp:positionV>
                      <wp:extent cx="1809750" cy="333375"/>
                      <wp:effectExtent l="9525" t="12065" r="9525" b="6985"/>
                      <wp:wrapNone/>
                      <wp:docPr id="18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52A743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74876" id="Text Box 73" o:spid="_x0000_s1031" type="#_x0000_t202" style="position:absolute;margin-left:73.15pt;margin-top:8.4pt;width:142.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">
                      <v:textbox>
                        <w:txbxContent>
                          <w:p w14:paraId="5352A743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</w:p>
          <w:p w14:paraId="02335EED" w14:textId="77777777" w:rsidR="00413FEA" w:rsidRPr="006E01E8" w:rsidRDefault="00413FEA" w:rsidP="001B19BE">
            <w:pPr>
              <w:tabs>
                <w:tab w:val="right" w:pos="9248"/>
              </w:tabs>
              <w:spacing w:line="276" w:lineRule="auto"/>
            </w:pPr>
            <w:r>
              <w:t xml:space="preserve">Adresse:                                                              Postnr og –sted:                       </w:t>
            </w:r>
          </w:p>
          <w:p w14:paraId="07CD503D" w14:textId="77777777" w:rsidR="00413FEA" w:rsidRPr="006E01E8" w:rsidRDefault="00413FEA" w:rsidP="001B19BE">
            <w:pPr>
              <w:spacing w:line="276" w:lineRule="auto"/>
            </w:pPr>
          </w:p>
        </w:tc>
      </w:tr>
    </w:tbl>
    <w:p w14:paraId="16E002C0" w14:textId="77777777" w:rsidR="00413FEA" w:rsidRDefault="00413FEA" w:rsidP="00413FEA"/>
    <w:p w14:paraId="2AD63FAA" w14:textId="77777777" w:rsidR="00413FEA" w:rsidRDefault="00413FEA" w:rsidP="00413FEA">
      <w:pPr>
        <w:spacing w:line="276" w:lineRule="auto"/>
        <w:rPr>
          <w:rFonts w:ascii="Comic Sans MS" w:hAnsi="Comic Sans M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ook w:val="04A0" w:firstRow="1" w:lastRow="0" w:firstColumn="1" w:lastColumn="0" w:noHBand="0" w:noVBand="1"/>
      </w:tblPr>
      <w:tblGrid>
        <w:gridCol w:w="9464"/>
      </w:tblGrid>
      <w:tr w:rsidR="00413FEA" w:rsidRPr="009F4C40" w14:paraId="541F61F9" w14:textId="77777777" w:rsidTr="001B19BE">
        <w:tc>
          <w:tcPr>
            <w:tcW w:w="9464" w:type="dxa"/>
            <w:shd w:val="clear" w:color="auto" w:fill="EEECE1"/>
          </w:tcPr>
          <w:p w14:paraId="78553445" w14:textId="77777777" w:rsidR="00413FEA" w:rsidRPr="0001203F" w:rsidRDefault="00413FEA" w:rsidP="001B19BE">
            <w:pPr>
              <w:spacing w:line="276" w:lineRule="auto"/>
            </w:pPr>
            <w:r w:rsidRPr="0001203F">
              <w:rPr>
                <w:b/>
              </w:rPr>
              <w:t>NAVN FORESATT.</w:t>
            </w:r>
          </w:p>
          <w:p w14:paraId="77C34143" w14:textId="77777777" w:rsidR="00413FEA" w:rsidRPr="009F4C40" w:rsidRDefault="00413FEA" w:rsidP="001B19BE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 w:rsidRPr="009F4C40">
              <w:rPr>
                <w:rFonts w:ascii="Comic Sans MS" w:hAnsi="Comic Sans MS"/>
                <w:noProof/>
                <w:sz w:val="22"/>
                <w:szCs w:val="22"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3620B4" wp14:editId="22919267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107950</wp:posOffset>
                      </wp:positionV>
                      <wp:extent cx="1822450" cy="304800"/>
                      <wp:effectExtent l="6350" t="13335" r="9525" b="5715"/>
                      <wp:wrapNone/>
                      <wp:docPr id="1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4142C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620B4" id="Text Box 13" o:spid="_x0000_s1032" type="#_x0000_t202" style="position:absolute;margin-left:309.15pt;margin-top:8.5pt;width:143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">
                      <v:textbox>
                        <w:txbxContent>
                          <w:p w14:paraId="6444142C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  <w:r w:rsidRPr="009F4C40">
              <w:rPr>
                <w:rFonts w:ascii="Comic Sans MS" w:hAnsi="Comic Sans MS"/>
                <w:noProof/>
                <w:sz w:val="22"/>
                <w:szCs w:val="22"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AA3A4E" wp14:editId="2E8BA7B7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108585</wp:posOffset>
                      </wp:positionV>
                      <wp:extent cx="1809750" cy="304800"/>
                      <wp:effectExtent l="9525" t="13970" r="9525" b="5080"/>
                      <wp:wrapNone/>
                      <wp:docPr id="16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5C58C1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A3A4E" id="Text Box 11" o:spid="_x0000_s1033" type="#_x0000_t202" style="position:absolute;margin-left:74.65pt;margin-top:8.55pt;width:142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">
                      <v:textbox>
                        <w:txbxContent>
                          <w:p w14:paraId="3E5C58C1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</w:p>
          <w:p w14:paraId="18AB8D78" w14:textId="77777777" w:rsidR="00413FEA" w:rsidRPr="0001203F" w:rsidRDefault="00413FEA" w:rsidP="001B19BE">
            <w:pPr>
              <w:spacing w:line="276" w:lineRule="auto"/>
            </w:pPr>
            <w:r w:rsidRPr="0001203F">
              <w:t>Etternavn:</w:t>
            </w:r>
            <w:r w:rsidRPr="009F4C40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01203F">
              <w:t xml:space="preserve">                                                    </w:t>
            </w:r>
            <w:r>
              <w:t xml:space="preserve">     </w:t>
            </w:r>
            <w:r w:rsidRPr="0001203F">
              <w:t>Fornavn:</w:t>
            </w:r>
          </w:p>
          <w:p w14:paraId="085EFE41" w14:textId="77777777" w:rsidR="00413FEA" w:rsidRPr="0001203F" w:rsidRDefault="00413FEA" w:rsidP="001B19BE">
            <w:pPr>
              <w:spacing w:line="276" w:lineRule="auto"/>
            </w:pPr>
            <w:r w:rsidRPr="0001203F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ADE81B" wp14:editId="30AE185F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111125</wp:posOffset>
                      </wp:positionV>
                      <wp:extent cx="1822450" cy="304800"/>
                      <wp:effectExtent l="6350" t="13335" r="9525" b="5715"/>
                      <wp:wrapNone/>
                      <wp:docPr id="2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A8273E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DE81B" id="Text Box 14" o:spid="_x0000_s1034" type="#_x0000_t202" style="position:absolute;margin-left:309.15pt;margin-top:8.75pt;width:143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">
                      <v:textbox>
                        <w:txbxContent>
                          <w:p w14:paraId="75A8273E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  <w:r w:rsidRPr="0001203F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E9AFB5" wp14:editId="1D067944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111760</wp:posOffset>
                      </wp:positionV>
                      <wp:extent cx="1809750" cy="304800"/>
                      <wp:effectExtent l="9525" t="13970" r="9525" b="5080"/>
                      <wp:wrapNone/>
                      <wp:docPr id="1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EA562" w14:textId="77777777" w:rsidR="00413FEA" w:rsidRDefault="00413FEA" w:rsidP="00413FE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9AFB5" id="Text Box 10" o:spid="_x0000_s1035" type="#_x0000_t202" style="position:absolute;margin-left:74.65pt;margin-top:8.8pt;width:142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">
                      <v:textbox>
                        <w:txbxContent>
                          <w:p w14:paraId="612EA562" w14:textId="77777777" w:rsidR="00413FEA" w:rsidRDefault="00413FEA" w:rsidP="00413FEA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4CA5EE" w14:textId="77777777" w:rsidR="00413FEA" w:rsidRPr="0001203F" w:rsidRDefault="00413FEA" w:rsidP="001B19BE">
            <w:pPr>
              <w:spacing w:line="276" w:lineRule="auto"/>
            </w:pPr>
            <w:r w:rsidRPr="0001203F">
              <w:t xml:space="preserve">Adresse:                                                       </w:t>
            </w:r>
            <w:r>
              <w:t xml:space="preserve">     </w:t>
            </w:r>
            <w:r w:rsidRPr="0001203F">
              <w:t xml:space="preserve"> Postnr og sted:</w:t>
            </w:r>
          </w:p>
          <w:p w14:paraId="7A867CA4" w14:textId="77777777" w:rsidR="00413FEA" w:rsidRPr="0001203F" w:rsidRDefault="00413FEA" w:rsidP="001B19BE">
            <w:pPr>
              <w:spacing w:line="276" w:lineRule="auto"/>
            </w:pPr>
            <w:r w:rsidRPr="0001203F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C66D642" wp14:editId="3036706E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114300</wp:posOffset>
                      </wp:positionV>
                      <wp:extent cx="1822450" cy="304800"/>
                      <wp:effectExtent l="6350" t="10160" r="9525" b="8890"/>
                      <wp:wrapNone/>
                      <wp:docPr id="3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5A9666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6D642" id="Text Box 15" o:spid="_x0000_s1036" type="#_x0000_t202" style="position:absolute;margin-left:309.15pt;margin-top:9pt;width:143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">
                      <v:textbox>
                        <w:txbxContent>
                          <w:p w14:paraId="655A9666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  <w:r w:rsidRPr="0001203F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83E642" wp14:editId="66253197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114300</wp:posOffset>
                      </wp:positionV>
                      <wp:extent cx="1765300" cy="304800"/>
                      <wp:effectExtent l="9525" t="10160" r="6350" b="8890"/>
                      <wp:wrapNone/>
                      <wp:docPr id="4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FA8438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3E642" id="Text Box 12" o:spid="_x0000_s1037" type="#_x0000_t202" style="position:absolute;margin-left:74.65pt;margin-top:9pt;width:139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">
                      <v:textbox>
                        <w:txbxContent>
                          <w:p w14:paraId="02FA8438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</w:p>
          <w:p w14:paraId="14688FF9" w14:textId="77777777" w:rsidR="00413FEA" w:rsidRDefault="00413FEA" w:rsidP="001B19BE">
            <w:pPr>
              <w:spacing w:line="276" w:lineRule="auto"/>
            </w:pPr>
            <w:r w:rsidRPr="0001203F">
              <w:t xml:space="preserve">Telefon:                                                         </w:t>
            </w:r>
            <w:r>
              <w:t xml:space="preserve">    </w:t>
            </w:r>
            <w:r w:rsidRPr="0001203F">
              <w:t>E-post</w:t>
            </w:r>
            <w:r>
              <w:t>:</w:t>
            </w:r>
          </w:p>
          <w:p w14:paraId="0A68089F" w14:textId="77777777" w:rsidR="00413FEA" w:rsidRPr="009F4C40" w:rsidRDefault="00413FEA" w:rsidP="001B19BE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52FE7FB9" w14:textId="77777777" w:rsidR="00413FEA" w:rsidRDefault="00413FEA" w:rsidP="00413FEA">
      <w:pPr>
        <w:spacing w:line="276" w:lineRule="auto"/>
        <w:rPr>
          <w:rFonts w:ascii="Comic Sans MS" w:hAnsi="Comic Sans M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ook w:val="04A0" w:firstRow="1" w:lastRow="0" w:firstColumn="1" w:lastColumn="0" w:noHBand="0" w:noVBand="1"/>
      </w:tblPr>
      <w:tblGrid>
        <w:gridCol w:w="9464"/>
      </w:tblGrid>
      <w:tr w:rsidR="00413FEA" w:rsidRPr="009F4C40" w14:paraId="40DC0783" w14:textId="77777777" w:rsidTr="001B19BE">
        <w:tc>
          <w:tcPr>
            <w:tcW w:w="9464" w:type="dxa"/>
            <w:shd w:val="clear" w:color="auto" w:fill="EEECE1"/>
          </w:tcPr>
          <w:p w14:paraId="0876B620" w14:textId="77777777" w:rsidR="00413FEA" w:rsidRPr="006245CD" w:rsidRDefault="00413FEA" w:rsidP="001B19BE">
            <w:pPr>
              <w:spacing w:line="276" w:lineRule="auto"/>
            </w:pPr>
            <w:r w:rsidRPr="006245CD">
              <w:rPr>
                <w:b/>
              </w:rPr>
              <w:t>NAVN FORESATT.</w:t>
            </w:r>
          </w:p>
          <w:p w14:paraId="4D359BE7" w14:textId="77777777" w:rsidR="00413FEA" w:rsidRPr="006245CD" w:rsidRDefault="00413FEA" w:rsidP="001B19BE">
            <w:pPr>
              <w:spacing w:line="276" w:lineRule="auto"/>
            </w:pPr>
            <w:r w:rsidRPr="006245C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BEC4FDD" wp14:editId="73C09B3D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88265</wp:posOffset>
                      </wp:positionV>
                      <wp:extent cx="1822450" cy="304800"/>
                      <wp:effectExtent l="6350" t="12065" r="9525" b="6985"/>
                      <wp:wrapNone/>
                      <wp:docPr id="5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08821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C4FDD" id="Text Box 49" o:spid="_x0000_s1038" type="#_x0000_t202" style="position:absolute;margin-left:309.15pt;margin-top:6.95pt;width:143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">
                      <v:textbox>
                        <w:txbxContent>
                          <w:p w14:paraId="56B08821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  <w:r w:rsidRPr="006245C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1057B7" wp14:editId="7101D853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88265</wp:posOffset>
                      </wp:positionV>
                      <wp:extent cx="1809750" cy="304800"/>
                      <wp:effectExtent l="9525" t="12065" r="9525" b="6985"/>
                      <wp:wrapNone/>
                      <wp:docPr id="8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857E21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057B7" id="Text Box 47" o:spid="_x0000_s1039" type="#_x0000_t202" style="position:absolute;margin-left:74.65pt;margin-top:6.95pt;width:142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">
                      <v:textbox>
                        <w:txbxContent>
                          <w:p w14:paraId="74857E21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</w:p>
          <w:p w14:paraId="1CAAC230" w14:textId="77777777" w:rsidR="00413FEA" w:rsidRPr="006245CD" w:rsidRDefault="00413FEA" w:rsidP="001B19BE">
            <w:pPr>
              <w:spacing w:line="276" w:lineRule="auto"/>
            </w:pPr>
            <w:r w:rsidRPr="006245CD">
              <w:t xml:space="preserve">Etternavn:                                                    </w:t>
            </w:r>
            <w:r>
              <w:t xml:space="preserve">      </w:t>
            </w:r>
            <w:r w:rsidRPr="006245CD">
              <w:t xml:space="preserve"> Fornavn:</w:t>
            </w:r>
          </w:p>
          <w:p w14:paraId="5DE87A09" w14:textId="77777777" w:rsidR="00413FEA" w:rsidRPr="006245CD" w:rsidRDefault="00413FEA" w:rsidP="001B19BE">
            <w:pPr>
              <w:spacing w:line="276" w:lineRule="auto"/>
            </w:pPr>
            <w:r w:rsidRPr="006245C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D4E7FA" wp14:editId="78D45D86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59690</wp:posOffset>
                      </wp:positionV>
                      <wp:extent cx="1822450" cy="304800"/>
                      <wp:effectExtent l="6350" t="5715" r="9525" b="13335"/>
                      <wp:wrapNone/>
                      <wp:docPr id="24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13504B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4E7FA" id="Text Box 50" o:spid="_x0000_s1040" type="#_x0000_t202" style="position:absolute;margin-left:309.15pt;margin-top:4.7pt;width:143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">
                      <v:textbox>
                        <w:txbxContent>
                          <w:p w14:paraId="2613504B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  <w:r w:rsidRPr="006245C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14D9B1" wp14:editId="68F00017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97790</wp:posOffset>
                      </wp:positionV>
                      <wp:extent cx="1809750" cy="304800"/>
                      <wp:effectExtent l="9525" t="5715" r="9525" b="13335"/>
                      <wp:wrapNone/>
                      <wp:docPr id="25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18CF55" w14:textId="77777777" w:rsidR="00413FEA" w:rsidRDefault="00413FEA" w:rsidP="00413FE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4D9B1" id="Text Box 46" o:spid="_x0000_s1041" type="#_x0000_t202" style="position:absolute;margin-left:74.65pt;margin-top:7.7pt;width:142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">
                      <v:textbox>
                        <w:txbxContent>
                          <w:p w14:paraId="5A18CF55" w14:textId="77777777" w:rsidR="00413FEA" w:rsidRDefault="00413FEA" w:rsidP="00413FEA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9E99DD" w14:textId="77777777" w:rsidR="00413FEA" w:rsidRPr="006245CD" w:rsidRDefault="00413FEA" w:rsidP="001B19BE">
            <w:pPr>
              <w:spacing w:line="276" w:lineRule="auto"/>
            </w:pPr>
            <w:r w:rsidRPr="006245CD">
              <w:t xml:space="preserve">Adresse:                                                       </w:t>
            </w:r>
            <w:r>
              <w:t xml:space="preserve">     </w:t>
            </w:r>
            <w:r w:rsidRPr="006245CD">
              <w:t xml:space="preserve"> Postnr og sted:</w:t>
            </w:r>
          </w:p>
          <w:p w14:paraId="71819105" w14:textId="77777777" w:rsidR="00413FEA" w:rsidRPr="006245CD" w:rsidRDefault="00413FEA" w:rsidP="001B19BE">
            <w:pPr>
              <w:spacing w:line="276" w:lineRule="auto"/>
            </w:pPr>
            <w:r w:rsidRPr="006245C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405350" wp14:editId="70C8FF8C">
                      <wp:simplePos x="0" y="0"/>
                      <wp:positionH relativeFrom="column">
                        <wp:posOffset>3957955</wp:posOffset>
                      </wp:positionH>
                      <wp:positionV relativeFrom="paragraph">
                        <wp:posOffset>106680</wp:posOffset>
                      </wp:positionV>
                      <wp:extent cx="1822450" cy="304800"/>
                      <wp:effectExtent l="9525" t="8255" r="6350" b="10795"/>
                      <wp:wrapNone/>
                      <wp:docPr id="26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A38267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05350" id="Text Box 51" o:spid="_x0000_s1042" type="#_x0000_t202" style="position:absolute;margin-left:311.65pt;margin-top:8.4pt;width:143.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">
                      <v:textbox>
                        <w:txbxContent>
                          <w:p w14:paraId="3FA38267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  <w:r w:rsidRPr="006245C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0095BE" wp14:editId="337D8BD7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106680</wp:posOffset>
                      </wp:positionV>
                      <wp:extent cx="1809750" cy="304800"/>
                      <wp:effectExtent l="9525" t="8255" r="9525" b="10795"/>
                      <wp:wrapNone/>
                      <wp:docPr id="27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042758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095BE" id="Text Box 48" o:spid="_x0000_s1043" type="#_x0000_t202" style="position:absolute;margin-left:74.65pt;margin-top:8.4pt;width:142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">
                      <v:textbox>
                        <w:txbxContent>
                          <w:p w14:paraId="54042758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</w:p>
          <w:p w14:paraId="12A54F93" w14:textId="77777777" w:rsidR="00413FEA" w:rsidRPr="006245CD" w:rsidRDefault="00413FEA" w:rsidP="001B19BE">
            <w:pPr>
              <w:spacing w:line="276" w:lineRule="auto"/>
            </w:pPr>
            <w:r w:rsidRPr="006245CD">
              <w:t xml:space="preserve">Telefon:                                                        </w:t>
            </w:r>
            <w:r>
              <w:t xml:space="preserve">    </w:t>
            </w:r>
            <w:r w:rsidRPr="006245CD">
              <w:t xml:space="preserve"> E-post</w:t>
            </w:r>
          </w:p>
          <w:p w14:paraId="6AEA7D76" w14:textId="77777777" w:rsidR="00413FEA" w:rsidRPr="00754E18" w:rsidRDefault="00413FEA" w:rsidP="001B19BE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5418F8F1" w14:textId="77777777" w:rsidR="00413FEA" w:rsidRDefault="00413FEA" w:rsidP="00413FEA">
      <w:pPr>
        <w:spacing w:line="276" w:lineRule="auto"/>
        <w:rPr>
          <w:rFonts w:ascii="Comic Sans MS" w:hAnsi="Comic Sans M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ook w:val="04A0" w:firstRow="1" w:lastRow="0" w:firstColumn="1" w:lastColumn="0" w:noHBand="0" w:noVBand="1"/>
      </w:tblPr>
      <w:tblGrid>
        <w:gridCol w:w="9464"/>
      </w:tblGrid>
      <w:tr w:rsidR="00413FEA" w:rsidRPr="009F4C40" w14:paraId="06016216" w14:textId="77777777" w:rsidTr="001B19BE">
        <w:tc>
          <w:tcPr>
            <w:tcW w:w="9464" w:type="dxa"/>
            <w:shd w:val="clear" w:color="auto" w:fill="EEECE1"/>
          </w:tcPr>
          <w:p w14:paraId="5D1312E9" w14:textId="77777777" w:rsidR="00413FEA" w:rsidRPr="006245CD" w:rsidRDefault="00413FEA" w:rsidP="001B19BE">
            <w:pPr>
              <w:spacing w:line="276" w:lineRule="auto"/>
            </w:pPr>
            <w:r w:rsidRPr="006245C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26A8D92" wp14:editId="7CC60B67">
                      <wp:simplePos x="0" y="0"/>
                      <wp:positionH relativeFrom="column">
                        <wp:posOffset>4456430</wp:posOffset>
                      </wp:positionH>
                      <wp:positionV relativeFrom="paragraph">
                        <wp:posOffset>162560</wp:posOffset>
                      </wp:positionV>
                      <wp:extent cx="1235075" cy="415925"/>
                      <wp:effectExtent l="12700" t="5080" r="9525" b="7620"/>
                      <wp:wrapNone/>
                      <wp:docPr id="28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5075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631412" w14:textId="77777777" w:rsidR="00413FEA" w:rsidRPr="00993F3F" w:rsidRDefault="00413FEA" w:rsidP="00413FEA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A8D92" id="Text Box 63" o:spid="_x0000_s1044" type="#_x0000_t202" style="position:absolute;margin-left:350.9pt;margin-top:12.8pt;width:97.25pt;height:3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">
                      <v:textbox>
                        <w:txbxContent>
                          <w:p w14:paraId="75631412" w14:textId="77777777" w:rsidR="00413FEA" w:rsidRPr="00993F3F" w:rsidRDefault="00413FEA" w:rsidP="00413FEA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245CD">
              <w:rPr>
                <w:b/>
              </w:rPr>
              <w:t>SØSKEN</w:t>
            </w:r>
            <w:r w:rsidRPr="006245CD">
              <w:t>.</w:t>
            </w:r>
          </w:p>
          <w:p w14:paraId="3FC95AEC" w14:textId="77777777" w:rsidR="00413FEA" w:rsidRPr="006245CD" w:rsidRDefault="00413FEA" w:rsidP="001B19BE">
            <w:pPr>
              <w:spacing w:line="276" w:lineRule="auto"/>
            </w:pPr>
            <w:r w:rsidRPr="006245CD">
              <w:t xml:space="preserve">Har søkeren søsken </w:t>
            </w:r>
            <w:r>
              <w:t xml:space="preserve">som er elever ved </w:t>
            </w:r>
            <w:r w:rsidRPr="006245CD">
              <w:t xml:space="preserve">Bleik Montessoriskole (Ja/Nei):                                                  </w:t>
            </w:r>
          </w:p>
          <w:p w14:paraId="2AB1E741" w14:textId="77777777" w:rsidR="00413FEA" w:rsidRPr="009F4C40" w:rsidRDefault="00413FEA" w:rsidP="001B19BE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7E1CA5AE" w14:textId="77777777" w:rsidR="00413FEA" w:rsidRDefault="00413FEA" w:rsidP="00413FEA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ook w:val="04A0" w:firstRow="1" w:lastRow="0" w:firstColumn="1" w:lastColumn="0" w:noHBand="0" w:noVBand="1"/>
      </w:tblPr>
      <w:tblGrid>
        <w:gridCol w:w="9464"/>
      </w:tblGrid>
      <w:tr w:rsidR="00413FEA" w:rsidRPr="009F4C40" w14:paraId="5E111D2D" w14:textId="77777777" w:rsidTr="001B19BE">
        <w:tc>
          <w:tcPr>
            <w:tcW w:w="9464" w:type="dxa"/>
            <w:shd w:val="clear" w:color="auto" w:fill="EEECE1"/>
          </w:tcPr>
          <w:p w14:paraId="2C0CED30" w14:textId="09E78B09" w:rsidR="00413FEA" w:rsidRPr="00537B5D" w:rsidRDefault="00413FEA" w:rsidP="001B19BE">
            <w:pPr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>Vi ø</w:t>
            </w:r>
            <w:r w:rsidRPr="00537B5D">
              <w:rPr>
                <w:b/>
              </w:rPr>
              <w:t>nsker med dette at vårt barn blir opptatt som elev ved Bleik Montessor</w:t>
            </w:r>
            <w:r>
              <w:rPr>
                <w:b/>
              </w:rPr>
              <w:t>iskole fra og med skoleåret 20</w:t>
            </w:r>
            <w:r w:rsidR="004A131E">
              <w:rPr>
                <w:b/>
              </w:rPr>
              <w:t>23</w:t>
            </w:r>
            <w:r>
              <w:rPr>
                <w:b/>
              </w:rPr>
              <w:t>/20</w:t>
            </w:r>
            <w:r w:rsidR="004A131E">
              <w:rPr>
                <w:b/>
              </w:rPr>
              <w:t>24</w:t>
            </w:r>
            <w:r>
              <w:rPr>
                <w:b/>
              </w:rPr>
              <w:t>:</w:t>
            </w:r>
            <w:r>
              <w:rPr>
                <w:b/>
              </w:rPr>
              <w:br/>
            </w:r>
          </w:p>
          <w:p w14:paraId="06F41059" w14:textId="77777777" w:rsidR="00413FEA" w:rsidRPr="00537B5D" w:rsidRDefault="00413FEA" w:rsidP="001B19BE">
            <w:pPr>
              <w:spacing w:line="276" w:lineRule="auto"/>
            </w:pPr>
          </w:p>
          <w:p w14:paraId="5C23EBDD" w14:textId="77777777" w:rsidR="00413FEA" w:rsidRPr="00B51C2E" w:rsidRDefault="00413FEA" w:rsidP="001B19BE">
            <w:pPr>
              <w:spacing w:line="276" w:lineRule="auto"/>
              <w:rPr>
                <w:lang w:val="da-DK"/>
              </w:rPr>
            </w:pPr>
            <w:r w:rsidRPr="00537B5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4B067E0" wp14:editId="0E8DE727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182880</wp:posOffset>
                      </wp:positionV>
                      <wp:extent cx="2628900" cy="304800"/>
                      <wp:effectExtent l="9525" t="10160" r="9525" b="8890"/>
                      <wp:wrapNone/>
                      <wp:docPr id="29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8F88B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067E0" id="Text Box 71" o:spid="_x0000_s1045" type="#_x0000_t202" style="position:absolute;margin-left:245.65pt;margin-top:14.4pt;width:207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">
                      <v:textbox>
                        <w:txbxContent>
                          <w:p w14:paraId="7F78F88B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  <w:r w:rsidRPr="00537B5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E9706C" wp14:editId="3A8AD45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182880</wp:posOffset>
                      </wp:positionV>
                      <wp:extent cx="2438400" cy="304800"/>
                      <wp:effectExtent l="12700" t="10160" r="6350" b="8890"/>
                      <wp:wrapNone/>
                      <wp:docPr id="30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48E68" w14:textId="77777777" w:rsidR="00413FEA" w:rsidRDefault="00413FEA" w:rsidP="00413FE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9706C" id="Text Box 67" o:spid="_x0000_s1046" type="#_x0000_t202" style="position:absolute;margin-left:.65pt;margin-top:14.4pt;width:192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">
                      <v:textbox>
                        <w:txbxContent>
                          <w:p w14:paraId="6A948E68" w14:textId="77777777" w:rsidR="00413FEA" w:rsidRDefault="00413FEA" w:rsidP="00413FEA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1C2E">
              <w:rPr>
                <w:lang w:val="da-DK"/>
              </w:rPr>
              <w:t>Sted og dato:                                                             Sted og dato:</w:t>
            </w:r>
          </w:p>
          <w:p w14:paraId="691C6CB4" w14:textId="77777777" w:rsidR="00413FEA" w:rsidRPr="00B51C2E" w:rsidRDefault="00413FEA" w:rsidP="001B19BE">
            <w:pPr>
              <w:spacing w:line="276" w:lineRule="auto"/>
              <w:rPr>
                <w:lang w:val="da-DK"/>
              </w:rPr>
            </w:pPr>
          </w:p>
          <w:p w14:paraId="0283130E" w14:textId="77777777" w:rsidR="00413FEA" w:rsidRPr="00B51C2E" w:rsidRDefault="00413FEA" w:rsidP="001B19BE">
            <w:pPr>
              <w:spacing w:line="276" w:lineRule="auto"/>
              <w:rPr>
                <w:lang w:val="da-DK"/>
              </w:rPr>
            </w:pPr>
          </w:p>
          <w:p w14:paraId="797EB582" w14:textId="77777777" w:rsidR="00413FEA" w:rsidRPr="00537B5D" w:rsidRDefault="00413FEA" w:rsidP="001B19BE">
            <w:pPr>
              <w:spacing w:line="276" w:lineRule="auto"/>
            </w:pPr>
            <w:r w:rsidRPr="00537B5D">
              <w:t xml:space="preserve">Sign.                                                                  </w:t>
            </w:r>
            <w:r>
              <w:t xml:space="preserve">       </w:t>
            </w:r>
            <w:r w:rsidRPr="00537B5D">
              <w:t xml:space="preserve"> Sign.</w:t>
            </w:r>
          </w:p>
          <w:p w14:paraId="0D0629A1" w14:textId="77777777" w:rsidR="00413FEA" w:rsidRPr="00537B5D" w:rsidRDefault="00413FEA" w:rsidP="001B19BE">
            <w:pPr>
              <w:spacing w:line="276" w:lineRule="auto"/>
            </w:pPr>
            <w:r w:rsidRPr="00537B5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013092" wp14:editId="77B153DC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17145</wp:posOffset>
                      </wp:positionV>
                      <wp:extent cx="2628900" cy="304800"/>
                      <wp:effectExtent l="9525" t="12700" r="9525" b="6350"/>
                      <wp:wrapNone/>
                      <wp:docPr id="31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099C7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13092" id="Text Box 72" o:spid="_x0000_s1047" type="#_x0000_t202" style="position:absolute;margin-left:245.65pt;margin-top:1.35pt;width:207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">
                      <v:textbox>
                        <w:txbxContent>
                          <w:p w14:paraId="7FB099C7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  <w:r w:rsidRPr="00537B5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EB24D1" wp14:editId="1FF0568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17145</wp:posOffset>
                      </wp:positionV>
                      <wp:extent cx="2438400" cy="304800"/>
                      <wp:effectExtent l="12700" t="12700" r="6350" b="6350"/>
                      <wp:wrapNone/>
                      <wp:docPr id="32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357EF5" w14:textId="77777777" w:rsidR="00413FEA" w:rsidRDefault="00413FEA" w:rsidP="00413F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B24D1" id="Text Box 69" o:spid="_x0000_s1048" type="#_x0000_t202" style="position:absolute;margin-left:.65pt;margin-top:1.35pt;width:192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">
                      <v:textbox>
                        <w:txbxContent>
                          <w:p w14:paraId="1C357EF5" w14:textId="77777777" w:rsidR="00413FEA" w:rsidRDefault="00413FEA" w:rsidP="00413FEA"/>
                        </w:txbxContent>
                      </v:textbox>
                    </v:shape>
                  </w:pict>
                </mc:Fallback>
              </mc:AlternateContent>
            </w:r>
          </w:p>
          <w:p w14:paraId="4077B12C" w14:textId="77777777" w:rsidR="00413FEA" w:rsidRPr="00537B5D" w:rsidRDefault="00413FEA" w:rsidP="001B19BE">
            <w:pPr>
              <w:spacing w:line="276" w:lineRule="auto"/>
            </w:pPr>
          </w:p>
          <w:p w14:paraId="4AD4BADA" w14:textId="77777777" w:rsidR="00413FEA" w:rsidRPr="005406F4" w:rsidRDefault="00413FEA" w:rsidP="001B19BE">
            <w:pPr>
              <w:spacing w:line="276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37B5D">
              <w:t>(Søknaden må signeres av begge foreldrene.)</w:t>
            </w:r>
          </w:p>
        </w:tc>
      </w:tr>
    </w:tbl>
    <w:p w14:paraId="51993B56" w14:textId="77777777" w:rsidR="00413FEA" w:rsidRDefault="00413FEA" w:rsidP="00413FEA">
      <w:pPr>
        <w:spacing w:line="276" w:lineRule="auto"/>
        <w:rPr>
          <w:rFonts w:ascii="Comic Sans MS" w:hAnsi="Comic Sans MS"/>
        </w:rPr>
      </w:pPr>
    </w:p>
    <w:p w14:paraId="7E8632F9" w14:textId="77777777" w:rsidR="00413FEA" w:rsidRDefault="00413FEA" w:rsidP="00413FEA">
      <w:pPr>
        <w:spacing w:line="276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9062"/>
      </w:tblGrid>
      <w:tr w:rsidR="00413FEA" w:rsidRPr="007A228E" w14:paraId="1B1BC83D" w14:textId="77777777" w:rsidTr="001B19BE">
        <w:tc>
          <w:tcPr>
            <w:tcW w:w="9212" w:type="dxa"/>
            <w:shd w:val="clear" w:color="auto" w:fill="F2F2F2"/>
          </w:tcPr>
          <w:p w14:paraId="7D5E6766" w14:textId="77777777" w:rsidR="00413FEA" w:rsidRPr="006E01E8" w:rsidRDefault="00413FEA" w:rsidP="001B19BE">
            <w:pPr>
              <w:spacing w:line="276" w:lineRule="auto"/>
              <w:rPr>
                <w:b/>
              </w:rPr>
            </w:pPr>
            <w:r w:rsidRPr="006E01E8">
              <w:rPr>
                <w:b/>
              </w:rPr>
              <w:t>Generelle bestemmelser:</w:t>
            </w:r>
          </w:p>
          <w:p w14:paraId="29B1B874" w14:textId="77777777" w:rsidR="00413FEA" w:rsidRPr="006E01E8" w:rsidRDefault="00413FEA" w:rsidP="00413FEA">
            <w:pPr>
              <w:numPr>
                <w:ilvl w:val="0"/>
                <w:numId w:val="3"/>
              </w:numPr>
              <w:spacing w:line="276" w:lineRule="auto"/>
            </w:pPr>
            <w:r w:rsidRPr="006E01E8">
              <w:t xml:space="preserve">Skoleplassen er reservert og bindende når du/dere bekrefter den skriftlig i skolens brev med tilbud om plass. Plassen beholdes til den sies opp, eller </w:t>
            </w:r>
            <w:r>
              <w:t xml:space="preserve">til </w:t>
            </w:r>
            <w:r w:rsidRPr="006E01E8">
              <w:t>eleven går ut av 7. klasse.</w:t>
            </w:r>
          </w:p>
          <w:p w14:paraId="21FE127C" w14:textId="7CA7228B" w:rsidR="00413FEA" w:rsidRPr="006E01E8" w:rsidRDefault="00413FEA" w:rsidP="00413FEA">
            <w:pPr>
              <w:numPr>
                <w:ilvl w:val="0"/>
                <w:numId w:val="3"/>
              </w:numPr>
              <w:spacing w:line="276" w:lineRule="auto"/>
            </w:pPr>
            <w:r w:rsidRPr="006E01E8">
              <w:t>For de elevene som ønsker å delta i skolens matordning, vil Bleik Montessoriskole kreve inn matpenger på kr 3</w:t>
            </w:r>
            <w:r w:rsidR="00F222E6">
              <w:t>50</w:t>
            </w:r>
            <w:r w:rsidRPr="006E01E8">
              <w:t>,- pr mnd. fra og med september til og med juni.</w:t>
            </w:r>
          </w:p>
          <w:p w14:paraId="2B17D872" w14:textId="77777777" w:rsidR="00413FEA" w:rsidRPr="006E01E8" w:rsidRDefault="00413FEA" w:rsidP="00413FEA">
            <w:pPr>
              <w:numPr>
                <w:ilvl w:val="0"/>
                <w:numId w:val="3"/>
              </w:numPr>
              <w:spacing w:line="276" w:lineRule="auto"/>
            </w:pPr>
            <w:r w:rsidRPr="006E01E8">
              <w:t xml:space="preserve">Søknadsfristen er </w:t>
            </w:r>
            <w:r w:rsidRPr="004B15CC">
              <w:rPr>
                <w:b/>
              </w:rPr>
              <w:t xml:space="preserve">1.februar </w:t>
            </w:r>
            <w:r w:rsidRPr="006E01E8">
              <w:t>hvert år.</w:t>
            </w:r>
          </w:p>
          <w:p w14:paraId="4CD74622" w14:textId="77777777" w:rsidR="00413FEA" w:rsidRPr="006E01E8" w:rsidRDefault="00413FEA" w:rsidP="00413FEA">
            <w:pPr>
              <w:numPr>
                <w:ilvl w:val="0"/>
                <w:numId w:val="3"/>
              </w:numPr>
              <w:spacing w:line="276" w:lineRule="auto"/>
            </w:pPr>
            <w:r w:rsidRPr="006E01E8">
              <w:t>Eventuelt tilbud om plass vil bli sendt ut i løpet av seks uker etter søknadsfristens utløp.</w:t>
            </w:r>
          </w:p>
          <w:p w14:paraId="79AA7372" w14:textId="77777777" w:rsidR="00413FEA" w:rsidRPr="007A228E" w:rsidRDefault="00413FEA" w:rsidP="001B19BE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13DD8E53" w14:textId="77777777" w:rsidR="00413FEA" w:rsidRDefault="00413FEA" w:rsidP="00413FEA">
      <w:pPr>
        <w:spacing w:line="276" w:lineRule="auto"/>
        <w:rPr>
          <w:rFonts w:ascii="Comic Sans MS" w:hAnsi="Comic Sans MS"/>
        </w:rPr>
      </w:pPr>
    </w:p>
    <w:p w14:paraId="5F8FEA73" w14:textId="2C97D2C2" w:rsidR="00D763D5" w:rsidRPr="001352F9" w:rsidRDefault="00D763D5" w:rsidP="001352F9"/>
    <w:sectPr w:rsidR="00D763D5" w:rsidRPr="001352F9" w:rsidSect="00D1496D">
      <w:headerReference w:type="default" r:id="rId7"/>
      <w:footerReference w:type="default" r:id="rId8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89E88" w14:textId="77777777" w:rsidR="00C14B00" w:rsidRDefault="00C14B00" w:rsidP="00D1496D">
      <w:r>
        <w:separator/>
      </w:r>
    </w:p>
  </w:endnote>
  <w:endnote w:type="continuationSeparator" w:id="0">
    <w:p w14:paraId="79214E80" w14:textId="77777777" w:rsidR="00C14B00" w:rsidRDefault="00C14B00" w:rsidP="00D14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1E045" w14:textId="77777777" w:rsidR="00C13D09" w:rsidRDefault="00C13D09">
    <w:pPr>
      <w:pStyle w:val="Bunntekst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2F53BCA" wp14:editId="2503979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292850" cy="0"/>
              <wp:effectExtent l="0" t="0" r="6350" b="12700"/>
              <wp:wrapNone/>
              <wp:docPr id="15" name="Rett linj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285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3D3D3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7F0655" id="Rett linje 15" o:spid="_x0000_s1026" style="position:absolute;z-index:251674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0" to="495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" strokecolor="#3d3d36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A858A" w14:textId="77777777" w:rsidR="00C14B00" w:rsidRDefault="00C14B00" w:rsidP="00D1496D">
      <w:r>
        <w:separator/>
      </w:r>
    </w:p>
  </w:footnote>
  <w:footnote w:type="continuationSeparator" w:id="0">
    <w:p w14:paraId="41F04857" w14:textId="77777777" w:rsidR="00C14B00" w:rsidRDefault="00C14B00" w:rsidP="00D14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36E" w14:textId="77777777" w:rsidR="00D1496D" w:rsidRDefault="008314EC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76E21E" wp14:editId="54CDA517">
          <wp:simplePos x="0" y="0"/>
          <wp:positionH relativeFrom="column">
            <wp:posOffset>-112395</wp:posOffset>
          </wp:positionH>
          <wp:positionV relativeFrom="paragraph">
            <wp:posOffset>-127635</wp:posOffset>
          </wp:positionV>
          <wp:extent cx="836295" cy="842645"/>
          <wp:effectExtent l="0" t="0" r="1905" b="0"/>
          <wp:wrapTight wrapText="bothSides">
            <wp:wrapPolygon edited="0">
              <wp:start x="7544" y="0"/>
              <wp:lineTo x="5904" y="326"/>
              <wp:lineTo x="656" y="4232"/>
              <wp:lineTo x="0" y="7162"/>
              <wp:lineTo x="0" y="13673"/>
              <wp:lineTo x="328" y="16277"/>
              <wp:lineTo x="5576" y="20835"/>
              <wp:lineTo x="7544" y="21161"/>
              <wp:lineTo x="13777" y="21161"/>
              <wp:lineTo x="15745" y="20835"/>
              <wp:lineTo x="20993" y="16277"/>
              <wp:lineTo x="21321" y="13673"/>
              <wp:lineTo x="21321" y="7162"/>
              <wp:lineTo x="20993" y="4232"/>
              <wp:lineTo x="15745" y="326"/>
              <wp:lineTo x="13777" y="0"/>
              <wp:lineTo x="7544" y="0"/>
            </wp:wrapPolygon>
          </wp:wrapTight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7" r="377"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842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52BD">
      <w:rPr>
        <w:noProof/>
      </w:rPr>
      <w:drawing>
        <wp:anchor distT="0" distB="0" distL="114300" distR="114300" simplePos="0" relativeHeight="251665408" behindDoc="1" locked="0" layoutInCell="1" allowOverlap="1" wp14:anchorId="7043377F" wp14:editId="5DB502AA">
          <wp:simplePos x="0" y="0"/>
          <wp:positionH relativeFrom="column">
            <wp:posOffset>5779770</wp:posOffset>
          </wp:positionH>
          <wp:positionV relativeFrom="paragraph">
            <wp:posOffset>99695</wp:posOffset>
          </wp:positionV>
          <wp:extent cx="186055" cy="186055"/>
          <wp:effectExtent l="0" t="0" r="4445" b="4445"/>
          <wp:wrapTight wrapText="bothSides">
            <wp:wrapPolygon edited="0">
              <wp:start x="2949" y="0"/>
              <wp:lineTo x="0" y="2949"/>
              <wp:lineTo x="0" y="17693"/>
              <wp:lineTo x="2949" y="20642"/>
              <wp:lineTo x="17693" y="20642"/>
              <wp:lineTo x="20642" y="17693"/>
              <wp:lineTo x="20642" y="2949"/>
              <wp:lineTo x="17693" y="0"/>
              <wp:lineTo x="2949" y="0"/>
            </wp:wrapPolygon>
          </wp:wrapTight>
          <wp:docPr id="9" name="Grafik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k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055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52BD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341398" wp14:editId="5CE06DE8">
              <wp:simplePos x="0" y="0"/>
              <wp:positionH relativeFrom="column">
                <wp:posOffset>3043555</wp:posOffset>
              </wp:positionH>
              <wp:positionV relativeFrom="paragraph">
                <wp:posOffset>64135</wp:posOffset>
              </wp:positionV>
              <wp:extent cx="2726055" cy="284480"/>
              <wp:effectExtent l="0" t="0" r="0" b="0"/>
              <wp:wrapNone/>
              <wp:docPr id="12" name="Tekstbok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6055" cy="284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DB4237" w14:textId="29902FFD" w:rsidR="000726D9" w:rsidRPr="000726D9" w:rsidRDefault="000726D9" w:rsidP="000726D9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726D9">
                            <w:rPr>
                              <w:sz w:val="20"/>
                              <w:szCs w:val="20"/>
                            </w:rPr>
                            <w:t>Rektor</w:t>
                          </w:r>
                          <w:r w:rsidR="008314EC">
                            <w:rPr>
                              <w:sz w:val="20"/>
                              <w:szCs w:val="20"/>
                            </w:rPr>
                            <w:t>:</w:t>
                          </w:r>
                          <w:r w:rsidRPr="000726D9">
                            <w:rPr>
                              <w:sz w:val="20"/>
                              <w:szCs w:val="20"/>
                            </w:rPr>
                            <w:t xml:space="preserve"> 90 24 87 </w:t>
                          </w:r>
                          <w:r w:rsidR="00D01018">
                            <w:rPr>
                              <w:sz w:val="20"/>
                              <w:szCs w:val="20"/>
                            </w:rPr>
                            <w:t>98</w:t>
                          </w:r>
                          <w:r w:rsidRPr="000726D9">
                            <w:rPr>
                              <w:sz w:val="20"/>
                              <w:szCs w:val="20"/>
                            </w:rPr>
                            <w:t xml:space="preserve"> / Personale: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41 62 98 78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341398" id="_x0000_t202" coordsize="21600,21600" o:spt="202" path="m,l,21600r21600,l21600,xe">
              <v:stroke joinstyle="miter"/>
              <v:path gradientshapeok="t" o:connecttype="rect"/>
            </v:shapetype>
            <v:shape id="Tekstboks 12" o:spid="_x0000_s1049" type="#_x0000_t202" style="position:absolute;margin-left:239.65pt;margin-top:5.05pt;width:214.65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" filled="f" stroked="f" strokeweight=".5pt">
              <v:textbox>
                <w:txbxContent>
                  <w:p w14:paraId="15DB4237" w14:textId="29902FFD" w:rsidR="000726D9" w:rsidRPr="000726D9" w:rsidRDefault="000726D9" w:rsidP="000726D9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726D9">
                      <w:rPr>
                        <w:sz w:val="20"/>
                        <w:szCs w:val="20"/>
                      </w:rPr>
                      <w:t>Rektor</w:t>
                    </w:r>
                    <w:r w:rsidR="008314EC">
                      <w:rPr>
                        <w:sz w:val="20"/>
                        <w:szCs w:val="20"/>
                      </w:rPr>
                      <w:t>:</w:t>
                    </w:r>
                    <w:r w:rsidRPr="000726D9">
                      <w:rPr>
                        <w:sz w:val="20"/>
                        <w:szCs w:val="20"/>
                      </w:rPr>
                      <w:t xml:space="preserve"> 90 24 87 </w:t>
                    </w:r>
                    <w:r w:rsidR="00D01018">
                      <w:rPr>
                        <w:sz w:val="20"/>
                        <w:szCs w:val="20"/>
                      </w:rPr>
                      <w:t>98</w:t>
                    </w:r>
                    <w:r w:rsidRPr="000726D9">
                      <w:rPr>
                        <w:sz w:val="20"/>
                        <w:szCs w:val="20"/>
                      </w:rPr>
                      <w:t xml:space="preserve"> / Personale:</w:t>
                    </w:r>
                    <w:r>
                      <w:rPr>
                        <w:sz w:val="20"/>
                        <w:szCs w:val="20"/>
                      </w:rPr>
                      <w:t xml:space="preserve"> 41 62 98 78</w:t>
                    </w:r>
                  </w:p>
                </w:txbxContent>
              </v:textbox>
            </v:shape>
          </w:pict>
        </mc:Fallback>
      </mc:AlternateContent>
    </w:r>
    <w:r w:rsidR="008F52BD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E54642" wp14:editId="7EC517CE">
              <wp:simplePos x="0" y="0"/>
              <wp:positionH relativeFrom="column">
                <wp:posOffset>3039745</wp:posOffset>
              </wp:positionH>
              <wp:positionV relativeFrom="paragraph">
                <wp:posOffset>-163830</wp:posOffset>
              </wp:positionV>
              <wp:extent cx="2726055" cy="284480"/>
              <wp:effectExtent l="0" t="0" r="0" b="0"/>
              <wp:wrapNone/>
              <wp:docPr id="11" name="Tekstbok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6055" cy="284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99B40F" w14:textId="77777777" w:rsidR="000726D9" w:rsidRPr="000726D9" w:rsidRDefault="000726D9" w:rsidP="000726D9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726D9">
                            <w:rPr>
                              <w:sz w:val="20"/>
                              <w:szCs w:val="20"/>
                            </w:rPr>
                            <w:t>rektor@bleikmontessoriskole.no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E54642" id="Tekstboks 11" o:spid="_x0000_s1050" type="#_x0000_t202" style="position:absolute;margin-left:239.35pt;margin-top:-12.9pt;width:214.65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" filled="f" stroked="f" strokeweight=".5pt">
              <v:textbox>
                <w:txbxContent>
                  <w:p w14:paraId="5799B40F" w14:textId="77777777" w:rsidR="000726D9" w:rsidRPr="000726D9" w:rsidRDefault="000726D9" w:rsidP="000726D9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726D9">
                      <w:rPr>
                        <w:sz w:val="20"/>
                        <w:szCs w:val="20"/>
                      </w:rPr>
                      <w:t>rektor@bleikmontessoriskole.no</w:t>
                    </w:r>
                  </w:p>
                </w:txbxContent>
              </v:textbox>
            </v:shape>
          </w:pict>
        </mc:Fallback>
      </mc:AlternateContent>
    </w:r>
    <w:r w:rsidR="008F52BD">
      <w:rPr>
        <w:noProof/>
      </w:rPr>
      <w:drawing>
        <wp:anchor distT="0" distB="0" distL="114300" distR="114300" simplePos="0" relativeHeight="251667456" behindDoc="1" locked="0" layoutInCell="1" allowOverlap="1" wp14:anchorId="6A2F4520" wp14:editId="327BD03E">
          <wp:simplePos x="0" y="0"/>
          <wp:positionH relativeFrom="column">
            <wp:posOffset>5778500</wp:posOffset>
          </wp:positionH>
          <wp:positionV relativeFrom="paragraph">
            <wp:posOffset>-124700</wp:posOffset>
          </wp:positionV>
          <wp:extent cx="186055" cy="186055"/>
          <wp:effectExtent l="0" t="0" r="4445" b="4445"/>
          <wp:wrapTight wrapText="bothSides">
            <wp:wrapPolygon edited="0">
              <wp:start x="2949" y="0"/>
              <wp:lineTo x="0" y="2949"/>
              <wp:lineTo x="0" y="17693"/>
              <wp:lineTo x="2949" y="20642"/>
              <wp:lineTo x="17693" y="20642"/>
              <wp:lineTo x="20642" y="17693"/>
              <wp:lineTo x="20642" y="2949"/>
              <wp:lineTo x="17693" y="0"/>
              <wp:lineTo x="2949" y="0"/>
            </wp:wrapPolygon>
          </wp:wrapTight>
          <wp:docPr id="10" name="Grafik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k 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055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90849A" w14:textId="77777777" w:rsidR="00D1496D" w:rsidRDefault="000726D9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F0986A" wp14:editId="7313F5B1">
              <wp:simplePos x="0" y="0"/>
              <wp:positionH relativeFrom="column">
                <wp:posOffset>3041734</wp:posOffset>
              </wp:positionH>
              <wp:positionV relativeFrom="paragraph">
                <wp:posOffset>103505</wp:posOffset>
              </wp:positionV>
              <wp:extent cx="2726223" cy="284723"/>
              <wp:effectExtent l="0" t="0" r="0" b="0"/>
              <wp:wrapNone/>
              <wp:docPr id="13" name="Tekstboks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6223" cy="2847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C52714" w14:textId="77777777" w:rsidR="000726D9" w:rsidRPr="000726D9" w:rsidRDefault="008F52BD" w:rsidP="000726D9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  <w:r w:rsidR="000726D9">
                            <w:rPr>
                              <w:sz w:val="20"/>
                              <w:szCs w:val="20"/>
                            </w:rPr>
                            <w:t>leikmontessoriskole.no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F0986A" id="Tekstboks 13" o:spid="_x0000_s1051" type="#_x0000_t202" style="position:absolute;margin-left:239.5pt;margin-top:8.15pt;width:214.65pt;height:2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" filled="f" stroked="f" strokeweight=".5pt">
              <v:textbox>
                <w:txbxContent>
                  <w:p w14:paraId="3BC52714" w14:textId="77777777" w:rsidR="000726D9" w:rsidRPr="000726D9" w:rsidRDefault="008F52BD" w:rsidP="000726D9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b</w:t>
                    </w:r>
                    <w:r w:rsidR="000726D9">
                      <w:rPr>
                        <w:sz w:val="20"/>
                        <w:szCs w:val="20"/>
                      </w:rPr>
                      <w:t>leikmontessoriskole.no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5FC589AD" wp14:editId="383F8DC9">
          <wp:simplePos x="0" y="0"/>
          <wp:positionH relativeFrom="column">
            <wp:posOffset>5779770</wp:posOffset>
          </wp:positionH>
          <wp:positionV relativeFrom="paragraph">
            <wp:posOffset>133985</wp:posOffset>
          </wp:positionV>
          <wp:extent cx="186055" cy="186055"/>
          <wp:effectExtent l="0" t="0" r="4445" b="4445"/>
          <wp:wrapTight wrapText="bothSides">
            <wp:wrapPolygon edited="0">
              <wp:start x="2949" y="0"/>
              <wp:lineTo x="0" y="2949"/>
              <wp:lineTo x="0" y="17693"/>
              <wp:lineTo x="2949" y="20642"/>
              <wp:lineTo x="17693" y="20642"/>
              <wp:lineTo x="20642" y="17693"/>
              <wp:lineTo x="20642" y="2949"/>
              <wp:lineTo x="17693" y="0"/>
              <wp:lineTo x="2949" y="0"/>
            </wp:wrapPolygon>
          </wp:wrapTight>
          <wp:docPr id="7" name="Grafik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k 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055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BBFEB" w14:textId="77777777" w:rsidR="00D1496D" w:rsidRDefault="00D1496D">
    <w:pPr>
      <w:pStyle w:val="Topptekst"/>
    </w:pPr>
  </w:p>
  <w:p w14:paraId="743E6825" w14:textId="77777777" w:rsidR="00932719" w:rsidRDefault="00932719">
    <w:pPr>
      <w:pStyle w:val="Topptekst"/>
    </w:pPr>
  </w:p>
  <w:p w14:paraId="192E421D" w14:textId="77777777" w:rsidR="00932719" w:rsidRDefault="00932719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2F2CFC" wp14:editId="21DDBF01">
              <wp:simplePos x="0" y="0"/>
              <wp:positionH relativeFrom="margin">
                <wp:align>center</wp:align>
              </wp:positionH>
              <wp:positionV relativeFrom="paragraph">
                <wp:posOffset>64135</wp:posOffset>
              </wp:positionV>
              <wp:extent cx="6292850" cy="0"/>
              <wp:effectExtent l="0" t="0" r="6350" b="12700"/>
              <wp:wrapNone/>
              <wp:docPr id="6" name="Rett linj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285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3D3D3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C4734E" id="Rett linje 6" o:spid="_x0000_s1026" style="position:absolute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5.05pt" to="495.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" strokecolor="#3d3d36">
              <v:stroke joinstyle="miter"/>
              <w10:wrap anchorx="margin"/>
            </v:line>
          </w:pict>
        </mc:Fallback>
      </mc:AlternateContent>
    </w:r>
  </w:p>
  <w:p w14:paraId="1EAB10F4" w14:textId="77777777" w:rsidR="00D1496D" w:rsidRDefault="00D1496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B2767"/>
    <w:multiLevelType w:val="hybridMultilevel"/>
    <w:tmpl w:val="8C147F3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C62B0B"/>
    <w:multiLevelType w:val="hybridMultilevel"/>
    <w:tmpl w:val="4CFE015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994B07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68742069">
    <w:abstractNumId w:val="1"/>
  </w:num>
  <w:num w:numId="2" w16cid:durableId="475071737">
    <w:abstractNumId w:val="2"/>
  </w:num>
  <w:num w:numId="3" w16cid:durableId="280770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018"/>
    <w:rsid w:val="00053EAF"/>
    <w:rsid w:val="000726D9"/>
    <w:rsid w:val="000D4560"/>
    <w:rsid w:val="000E7531"/>
    <w:rsid w:val="000F00F0"/>
    <w:rsid w:val="0012478D"/>
    <w:rsid w:val="001352F9"/>
    <w:rsid w:val="001369A2"/>
    <w:rsid w:val="001A0136"/>
    <w:rsid w:val="001B3EC5"/>
    <w:rsid w:val="00373B32"/>
    <w:rsid w:val="003D782F"/>
    <w:rsid w:val="00413FEA"/>
    <w:rsid w:val="00437EE1"/>
    <w:rsid w:val="0046365B"/>
    <w:rsid w:val="00476034"/>
    <w:rsid w:val="00477736"/>
    <w:rsid w:val="004A131E"/>
    <w:rsid w:val="005707DE"/>
    <w:rsid w:val="006436F1"/>
    <w:rsid w:val="006440BB"/>
    <w:rsid w:val="006703D3"/>
    <w:rsid w:val="00683066"/>
    <w:rsid w:val="006F0C87"/>
    <w:rsid w:val="00731578"/>
    <w:rsid w:val="007A049C"/>
    <w:rsid w:val="007B4692"/>
    <w:rsid w:val="00812901"/>
    <w:rsid w:val="008314EC"/>
    <w:rsid w:val="008F52BD"/>
    <w:rsid w:val="00932719"/>
    <w:rsid w:val="00947967"/>
    <w:rsid w:val="00B43F5F"/>
    <w:rsid w:val="00B6378C"/>
    <w:rsid w:val="00C13D09"/>
    <w:rsid w:val="00C14B00"/>
    <w:rsid w:val="00C30A55"/>
    <w:rsid w:val="00C37808"/>
    <w:rsid w:val="00C84058"/>
    <w:rsid w:val="00CF0D56"/>
    <w:rsid w:val="00D01018"/>
    <w:rsid w:val="00D01EBB"/>
    <w:rsid w:val="00D1496D"/>
    <w:rsid w:val="00D615AA"/>
    <w:rsid w:val="00D763D5"/>
    <w:rsid w:val="00DF54E3"/>
    <w:rsid w:val="00EF3C55"/>
    <w:rsid w:val="00F222E6"/>
    <w:rsid w:val="00F404C7"/>
    <w:rsid w:val="00FF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275EF"/>
  <w15:chartTrackingRefBased/>
  <w15:docId w15:val="{C837F822-1C7E-40E1-9DC3-C30C61861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B32"/>
    <w:pPr>
      <w:suppressAutoHyphens/>
    </w:pPr>
    <w:rPr>
      <w:rFonts w:ascii="Times New Roman" w:eastAsia="Times New Roman" w:hAnsi="Times New Roman" w:cs="Times New Roman"/>
      <w:lang w:eastAsia="ar-S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F00F0"/>
    <w:pPr>
      <w:keepNext/>
      <w:keepLines/>
      <w:suppressAutoHyphens w:val="0"/>
      <w:spacing w:before="240"/>
      <w:jc w:val="both"/>
      <w:outlineLvl w:val="0"/>
    </w:pPr>
    <w:rPr>
      <w:rFonts w:asciiTheme="majorHAnsi" w:eastAsiaTheme="majorEastAsia" w:hAnsiTheme="majorHAnsi" w:cstheme="majorBidi"/>
      <w:b/>
      <w:color w:val="000000" w:themeColor="text1"/>
      <w:sz w:val="40"/>
      <w:szCs w:val="3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1496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D1496D"/>
  </w:style>
  <w:style w:type="paragraph" w:styleId="Bunntekst">
    <w:name w:val="footer"/>
    <w:basedOn w:val="Normal"/>
    <w:link w:val="BunntekstTegn"/>
    <w:uiPriority w:val="99"/>
    <w:unhideWhenUsed/>
    <w:rsid w:val="00D1496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D1496D"/>
  </w:style>
  <w:style w:type="character" w:customStyle="1" w:styleId="Overskrift1Tegn">
    <w:name w:val="Overskrift 1 Tegn"/>
    <w:basedOn w:val="Standardskriftforavsnitt"/>
    <w:link w:val="Overskrift1"/>
    <w:uiPriority w:val="9"/>
    <w:rsid w:val="000F00F0"/>
    <w:rPr>
      <w:rFonts w:asciiTheme="majorHAnsi" w:eastAsiaTheme="majorEastAsia" w:hAnsiTheme="majorHAnsi" w:cstheme="majorBidi"/>
      <w:b/>
      <w:color w:val="000000" w:themeColor="text1"/>
      <w:sz w:val="40"/>
      <w:szCs w:val="32"/>
    </w:rPr>
  </w:style>
  <w:style w:type="character" w:customStyle="1" w:styleId="apple-tab-span">
    <w:name w:val="apple-tab-span"/>
    <w:basedOn w:val="Standardskriftforavsnitt"/>
    <w:rsid w:val="000E7531"/>
  </w:style>
  <w:style w:type="paragraph" w:styleId="Listeavsnitt">
    <w:name w:val="List Paragraph"/>
    <w:basedOn w:val="Normal"/>
    <w:uiPriority w:val="34"/>
    <w:qFormat/>
    <w:rsid w:val="00C84058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5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lnr\Downloads\Word-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</Template>
  <TotalTime>1</TotalTime>
  <Pages>2</Pages>
  <Words>296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Oftedal</dc:creator>
  <cp:keywords/>
  <dc:description/>
  <cp:lastModifiedBy>Siri Kathrine Nyheim</cp:lastModifiedBy>
  <cp:revision>2</cp:revision>
  <cp:lastPrinted>2021-03-23T09:06:00Z</cp:lastPrinted>
  <dcterms:created xsi:type="dcterms:W3CDTF">2023-01-06T07:49:00Z</dcterms:created>
  <dcterms:modified xsi:type="dcterms:W3CDTF">2023-01-06T07:49:00Z</dcterms:modified>
</cp:coreProperties>
</file>